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1DD9C" w14:textId="628CDF6C" w:rsidR="00436793" w:rsidRPr="00D01A48" w:rsidRDefault="00436793" w:rsidP="00D01A48">
      <w:r w:rsidRPr="00D01A48">
        <w:t xml:space="preserve"> </w:t>
      </w:r>
    </w:p>
    <w:sectPr w:rsidR="00436793" w:rsidRPr="00D01A48" w:rsidSect="00627DF7">
      <w:headerReference w:type="default" r:id="rId8"/>
      <w:footerReference w:type="default" r:id="rId9"/>
      <w:pgSz w:w="11906" w:h="16838"/>
      <w:pgMar w:top="1417" w:right="1133" w:bottom="1417" w:left="1701" w:header="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31FC4" w14:textId="77777777" w:rsidR="00017EAF" w:rsidRDefault="00017EAF" w:rsidP="0001662B">
      <w:pPr>
        <w:spacing w:after="0" w:line="240" w:lineRule="auto"/>
      </w:pPr>
      <w:r>
        <w:separator/>
      </w:r>
    </w:p>
  </w:endnote>
  <w:endnote w:type="continuationSeparator" w:id="0">
    <w:p w14:paraId="283EB01A" w14:textId="77777777" w:rsidR="00017EAF" w:rsidRDefault="00017EAF" w:rsidP="00016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74F08" w14:textId="344A1C8B" w:rsidR="00627DF7" w:rsidRDefault="00627DF7" w:rsidP="00627DF7">
    <w:pPr>
      <w:pStyle w:val="Rodap"/>
      <w:ind w:left="-1701"/>
    </w:pPr>
    <w:r>
      <w:object w:dxaOrig="24480" w:dyaOrig="7200" w14:anchorId="105BFE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3.4pt;height:115.8pt">
          <v:imagedata r:id="rId1" o:title=""/>
        </v:shape>
        <o:OLEObject Type="Embed" ProgID="Unknown" ShapeID="_x0000_i1026" DrawAspect="Content" ObjectID="_1824445813" r:id="rId2"/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3A2FD" w14:textId="77777777" w:rsidR="00017EAF" w:rsidRDefault="00017EAF" w:rsidP="0001662B">
      <w:pPr>
        <w:spacing w:after="0" w:line="240" w:lineRule="auto"/>
      </w:pPr>
      <w:r>
        <w:separator/>
      </w:r>
    </w:p>
  </w:footnote>
  <w:footnote w:type="continuationSeparator" w:id="0">
    <w:p w14:paraId="7A8EBF75" w14:textId="77777777" w:rsidR="00017EAF" w:rsidRDefault="00017EAF" w:rsidP="00016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E3337" w14:textId="77777777" w:rsidR="00627DF7" w:rsidRDefault="00627DF7" w:rsidP="00627DF7">
    <w:pPr>
      <w:spacing w:after="0" w:line="240" w:lineRule="auto"/>
      <w:ind w:left="-1701"/>
    </w:pPr>
    <w:r>
      <w:object w:dxaOrig="23760" w:dyaOrig="4320" w14:anchorId="0BCFFE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2.8pt;height:108pt">
          <v:imagedata r:id="rId1" o:title=""/>
        </v:shape>
        <o:OLEObject Type="Embed" ProgID="Unknown" ShapeID="_x0000_i1025" DrawAspect="Content" ObjectID="_1824445812" r:id="rId2"/>
      </w:object>
    </w:r>
  </w:p>
  <w:p w14:paraId="362862D9" w14:textId="5BC4DA72" w:rsidR="007E3CC5" w:rsidRDefault="007E3CC5" w:rsidP="00627DF7">
    <w:pPr>
      <w:spacing w:line="61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20E48"/>
    <w:multiLevelType w:val="hybridMultilevel"/>
    <w:tmpl w:val="D42C1ED0"/>
    <w:lvl w:ilvl="0" w:tplc="04160017">
      <w:start w:val="1"/>
      <w:numFmt w:val="lowerLetter"/>
      <w:lvlText w:val="%1)"/>
      <w:lvlJc w:val="left"/>
      <w:pPr>
        <w:ind w:left="1510" w:hanging="375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2215" w:hanging="360"/>
      </w:pPr>
    </w:lvl>
    <w:lvl w:ilvl="2" w:tplc="0416001B">
      <w:start w:val="1"/>
      <w:numFmt w:val="lowerRoman"/>
      <w:lvlText w:val="%3."/>
      <w:lvlJc w:val="right"/>
      <w:pPr>
        <w:ind w:left="2935" w:hanging="180"/>
      </w:pPr>
    </w:lvl>
    <w:lvl w:ilvl="3" w:tplc="0416000F">
      <w:start w:val="1"/>
      <w:numFmt w:val="decimal"/>
      <w:lvlText w:val="%4."/>
      <w:lvlJc w:val="left"/>
      <w:pPr>
        <w:ind w:left="3655" w:hanging="360"/>
      </w:pPr>
    </w:lvl>
    <w:lvl w:ilvl="4" w:tplc="04160019">
      <w:start w:val="1"/>
      <w:numFmt w:val="lowerLetter"/>
      <w:lvlText w:val="%5."/>
      <w:lvlJc w:val="left"/>
      <w:pPr>
        <w:ind w:left="4375" w:hanging="360"/>
      </w:pPr>
    </w:lvl>
    <w:lvl w:ilvl="5" w:tplc="0416001B">
      <w:start w:val="1"/>
      <w:numFmt w:val="lowerRoman"/>
      <w:lvlText w:val="%6."/>
      <w:lvlJc w:val="right"/>
      <w:pPr>
        <w:ind w:left="5095" w:hanging="180"/>
      </w:pPr>
    </w:lvl>
    <w:lvl w:ilvl="6" w:tplc="0416000F">
      <w:start w:val="1"/>
      <w:numFmt w:val="decimal"/>
      <w:lvlText w:val="%7."/>
      <w:lvlJc w:val="left"/>
      <w:pPr>
        <w:ind w:left="5815" w:hanging="360"/>
      </w:pPr>
    </w:lvl>
    <w:lvl w:ilvl="7" w:tplc="04160019">
      <w:start w:val="1"/>
      <w:numFmt w:val="lowerLetter"/>
      <w:lvlText w:val="%8."/>
      <w:lvlJc w:val="left"/>
      <w:pPr>
        <w:ind w:left="6535" w:hanging="360"/>
      </w:pPr>
    </w:lvl>
    <w:lvl w:ilvl="8" w:tplc="0416001B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1EE97E10"/>
    <w:multiLevelType w:val="hybridMultilevel"/>
    <w:tmpl w:val="094641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A60D2"/>
    <w:multiLevelType w:val="hybridMultilevel"/>
    <w:tmpl w:val="AE02F310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51CF3C8A"/>
    <w:multiLevelType w:val="hybridMultilevel"/>
    <w:tmpl w:val="78921EB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E237D"/>
    <w:multiLevelType w:val="hybridMultilevel"/>
    <w:tmpl w:val="62BC1D5A"/>
    <w:lvl w:ilvl="0" w:tplc="51C69A42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76E9165F"/>
    <w:multiLevelType w:val="hybridMultilevel"/>
    <w:tmpl w:val="95CC60C2"/>
    <w:lvl w:ilvl="0" w:tplc="5F9C582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156646116">
    <w:abstractNumId w:val="2"/>
  </w:num>
  <w:num w:numId="2" w16cid:durableId="273362563">
    <w:abstractNumId w:val="1"/>
  </w:num>
  <w:num w:numId="3" w16cid:durableId="1338272332">
    <w:abstractNumId w:val="4"/>
  </w:num>
  <w:num w:numId="4" w16cid:durableId="1903636047">
    <w:abstractNumId w:val="5"/>
  </w:num>
  <w:num w:numId="5" w16cid:durableId="1979363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71740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37"/>
    <w:rsid w:val="00012D51"/>
    <w:rsid w:val="0001662B"/>
    <w:rsid w:val="00017EAF"/>
    <w:rsid w:val="00022028"/>
    <w:rsid w:val="00050666"/>
    <w:rsid w:val="0005445B"/>
    <w:rsid w:val="00056AF6"/>
    <w:rsid w:val="00060B82"/>
    <w:rsid w:val="00063D8C"/>
    <w:rsid w:val="00070A0E"/>
    <w:rsid w:val="0007689A"/>
    <w:rsid w:val="00080835"/>
    <w:rsid w:val="000936F8"/>
    <w:rsid w:val="00095FC5"/>
    <w:rsid w:val="000A3B24"/>
    <w:rsid w:val="000B769F"/>
    <w:rsid w:val="000C5999"/>
    <w:rsid w:val="000D2D3C"/>
    <w:rsid w:val="000E2D5C"/>
    <w:rsid w:val="000E7F01"/>
    <w:rsid w:val="000F4304"/>
    <w:rsid w:val="000F78CF"/>
    <w:rsid w:val="001001C7"/>
    <w:rsid w:val="00101A41"/>
    <w:rsid w:val="00101FF7"/>
    <w:rsid w:val="00105AD6"/>
    <w:rsid w:val="00122892"/>
    <w:rsid w:val="00132DFB"/>
    <w:rsid w:val="001404BF"/>
    <w:rsid w:val="00141F88"/>
    <w:rsid w:val="00162965"/>
    <w:rsid w:val="0016407C"/>
    <w:rsid w:val="00173D2B"/>
    <w:rsid w:val="00174119"/>
    <w:rsid w:val="001751DA"/>
    <w:rsid w:val="001808FD"/>
    <w:rsid w:val="00181F44"/>
    <w:rsid w:val="001821A3"/>
    <w:rsid w:val="00191026"/>
    <w:rsid w:val="00192C6B"/>
    <w:rsid w:val="00194E77"/>
    <w:rsid w:val="00195C3F"/>
    <w:rsid w:val="001A028C"/>
    <w:rsid w:val="001B59BB"/>
    <w:rsid w:val="001B7600"/>
    <w:rsid w:val="001C47C4"/>
    <w:rsid w:val="001C763F"/>
    <w:rsid w:val="001C7987"/>
    <w:rsid w:val="001D04E6"/>
    <w:rsid w:val="001D3D4F"/>
    <w:rsid w:val="001E1AC2"/>
    <w:rsid w:val="001F7929"/>
    <w:rsid w:val="0020120A"/>
    <w:rsid w:val="00204181"/>
    <w:rsid w:val="002241A1"/>
    <w:rsid w:val="00232F30"/>
    <w:rsid w:val="00237CBC"/>
    <w:rsid w:val="00245A72"/>
    <w:rsid w:val="002470DE"/>
    <w:rsid w:val="0025248C"/>
    <w:rsid w:val="00252A65"/>
    <w:rsid w:val="00260223"/>
    <w:rsid w:val="002610C7"/>
    <w:rsid w:val="002703B3"/>
    <w:rsid w:val="00272777"/>
    <w:rsid w:val="00272EB7"/>
    <w:rsid w:val="00273C3C"/>
    <w:rsid w:val="00282EBF"/>
    <w:rsid w:val="00287FC9"/>
    <w:rsid w:val="00292DF8"/>
    <w:rsid w:val="002A0429"/>
    <w:rsid w:val="002A194D"/>
    <w:rsid w:val="002C2AA7"/>
    <w:rsid w:val="002C6DFC"/>
    <w:rsid w:val="002D025A"/>
    <w:rsid w:val="002D1344"/>
    <w:rsid w:val="002D60BB"/>
    <w:rsid w:val="002D7F37"/>
    <w:rsid w:val="002E1A31"/>
    <w:rsid w:val="002E7D96"/>
    <w:rsid w:val="002F54BE"/>
    <w:rsid w:val="00300B03"/>
    <w:rsid w:val="0030386E"/>
    <w:rsid w:val="00303988"/>
    <w:rsid w:val="00304FA3"/>
    <w:rsid w:val="00306C88"/>
    <w:rsid w:val="0033171E"/>
    <w:rsid w:val="00332778"/>
    <w:rsid w:val="00333E08"/>
    <w:rsid w:val="003425FC"/>
    <w:rsid w:val="00351664"/>
    <w:rsid w:val="00364CB6"/>
    <w:rsid w:val="00366549"/>
    <w:rsid w:val="003751FE"/>
    <w:rsid w:val="00387D5C"/>
    <w:rsid w:val="003C712E"/>
    <w:rsid w:val="003D4CBB"/>
    <w:rsid w:val="003E1014"/>
    <w:rsid w:val="003E50DE"/>
    <w:rsid w:val="003F6A84"/>
    <w:rsid w:val="00407E4E"/>
    <w:rsid w:val="004257BD"/>
    <w:rsid w:val="004260BF"/>
    <w:rsid w:val="00426726"/>
    <w:rsid w:val="004313E1"/>
    <w:rsid w:val="0043590C"/>
    <w:rsid w:val="00436793"/>
    <w:rsid w:val="0044120C"/>
    <w:rsid w:val="00450745"/>
    <w:rsid w:val="00455BD6"/>
    <w:rsid w:val="00484EC7"/>
    <w:rsid w:val="0048646D"/>
    <w:rsid w:val="00491675"/>
    <w:rsid w:val="004B00EF"/>
    <w:rsid w:val="004B102D"/>
    <w:rsid w:val="004B34A4"/>
    <w:rsid w:val="004E5D97"/>
    <w:rsid w:val="004F043A"/>
    <w:rsid w:val="004F43DE"/>
    <w:rsid w:val="005043E3"/>
    <w:rsid w:val="005064CB"/>
    <w:rsid w:val="0051089E"/>
    <w:rsid w:val="00512CEC"/>
    <w:rsid w:val="0052512A"/>
    <w:rsid w:val="0052545D"/>
    <w:rsid w:val="005271FB"/>
    <w:rsid w:val="005416A9"/>
    <w:rsid w:val="00544CC4"/>
    <w:rsid w:val="00555051"/>
    <w:rsid w:val="0055643E"/>
    <w:rsid w:val="005623B7"/>
    <w:rsid w:val="00570F4C"/>
    <w:rsid w:val="00571DC7"/>
    <w:rsid w:val="00573EA3"/>
    <w:rsid w:val="005809DC"/>
    <w:rsid w:val="0058298D"/>
    <w:rsid w:val="00587D46"/>
    <w:rsid w:val="005A1DA2"/>
    <w:rsid w:val="005A60D9"/>
    <w:rsid w:val="005B18C4"/>
    <w:rsid w:val="005B2A3E"/>
    <w:rsid w:val="005C6C9B"/>
    <w:rsid w:val="005D0D17"/>
    <w:rsid w:val="005E412F"/>
    <w:rsid w:val="00600CED"/>
    <w:rsid w:val="00601AC2"/>
    <w:rsid w:val="0061742F"/>
    <w:rsid w:val="006220A3"/>
    <w:rsid w:val="00627DF7"/>
    <w:rsid w:val="006340E4"/>
    <w:rsid w:val="00657C6E"/>
    <w:rsid w:val="00677FFB"/>
    <w:rsid w:val="006941C3"/>
    <w:rsid w:val="006A1B49"/>
    <w:rsid w:val="006A4D14"/>
    <w:rsid w:val="006C06C7"/>
    <w:rsid w:val="006C51D3"/>
    <w:rsid w:val="006D1825"/>
    <w:rsid w:val="006D6E38"/>
    <w:rsid w:val="006E6404"/>
    <w:rsid w:val="006F2667"/>
    <w:rsid w:val="006F6771"/>
    <w:rsid w:val="006F7714"/>
    <w:rsid w:val="00701AD0"/>
    <w:rsid w:val="00706511"/>
    <w:rsid w:val="00716E88"/>
    <w:rsid w:val="00720438"/>
    <w:rsid w:val="00724E42"/>
    <w:rsid w:val="007314D4"/>
    <w:rsid w:val="00732198"/>
    <w:rsid w:val="007335D8"/>
    <w:rsid w:val="0073553A"/>
    <w:rsid w:val="00736D98"/>
    <w:rsid w:val="007374A8"/>
    <w:rsid w:val="00744C0D"/>
    <w:rsid w:val="00751813"/>
    <w:rsid w:val="00764C7A"/>
    <w:rsid w:val="0078790B"/>
    <w:rsid w:val="007902B2"/>
    <w:rsid w:val="007A3729"/>
    <w:rsid w:val="007C048A"/>
    <w:rsid w:val="007D37C0"/>
    <w:rsid w:val="007E3CC5"/>
    <w:rsid w:val="007F0371"/>
    <w:rsid w:val="0081059F"/>
    <w:rsid w:val="0083360D"/>
    <w:rsid w:val="008453CC"/>
    <w:rsid w:val="00847BB1"/>
    <w:rsid w:val="008531D9"/>
    <w:rsid w:val="00866549"/>
    <w:rsid w:val="008A27B3"/>
    <w:rsid w:val="008B269F"/>
    <w:rsid w:val="008B4CE9"/>
    <w:rsid w:val="008B6591"/>
    <w:rsid w:val="008C3F9C"/>
    <w:rsid w:val="008C5C13"/>
    <w:rsid w:val="008D072A"/>
    <w:rsid w:val="008D6BF3"/>
    <w:rsid w:val="008F1081"/>
    <w:rsid w:val="009102EF"/>
    <w:rsid w:val="0091085D"/>
    <w:rsid w:val="009121D5"/>
    <w:rsid w:val="009159FD"/>
    <w:rsid w:val="00920E33"/>
    <w:rsid w:val="0092272E"/>
    <w:rsid w:val="00924D2B"/>
    <w:rsid w:val="00944085"/>
    <w:rsid w:val="00945E9C"/>
    <w:rsid w:val="0094611D"/>
    <w:rsid w:val="009579DE"/>
    <w:rsid w:val="00962186"/>
    <w:rsid w:val="009644F2"/>
    <w:rsid w:val="0097035F"/>
    <w:rsid w:val="009722D7"/>
    <w:rsid w:val="00993634"/>
    <w:rsid w:val="009A3053"/>
    <w:rsid w:val="009A522B"/>
    <w:rsid w:val="009B38C1"/>
    <w:rsid w:val="009B55C8"/>
    <w:rsid w:val="009B65C5"/>
    <w:rsid w:val="009B7355"/>
    <w:rsid w:val="009E4255"/>
    <w:rsid w:val="009F6B26"/>
    <w:rsid w:val="00A21057"/>
    <w:rsid w:val="00A22F71"/>
    <w:rsid w:val="00A2313D"/>
    <w:rsid w:val="00A40F64"/>
    <w:rsid w:val="00A504B5"/>
    <w:rsid w:val="00A54EED"/>
    <w:rsid w:val="00A63596"/>
    <w:rsid w:val="00A7170D"/>
    <w:rsid w:val="00A80F8C"/>
    <w:rsid w:val="00AA5A07"/>
    <w:rsid w:val="00AA639D"/>
    <w:rsid w:val="00AA6F1E"/>
    <w:rsid w:val="00AA7AF8"/>
    <w:rsid w:val="00AB0311"/>
    <w:rsid w:val="00AB5392"/>
    <w:rsid w:val="00AC370A"/>
    <w:rsid w:val="00AC461E"/>
    <w:rsid w:val="00AE1C9F"/>
    <w:rsid w:val="00AE4AF9"/>
    <w:rsid w:val="00B00231"/>
    <w:rsid w:val="00B2462E"/>
    <w:rsid w:val="00B24EAB"/>
    <w:rsid w:val="00B460E3"/>
    <w:rsid w:val="00B6206F"/>
    <w:rsid w:val="00B63BA5"/>
    <w:rsid w:val="00B92255"/>
    <w:rsid w:val="00BB773C"/>
    <w:rsid w:val="00BC7709"/>
    <w:rsid w:val="00BD2C0E"/>
    <w:rsid w:val="00BD2EB3"/>
    <w:rsid w:val="00BD4258"/>
    <w:rsid w:val="00BF25E1"/>
    <w:rsid w:val="00C05E8C"/>
    <w:rsid w:val="00C074EB"/>
    <w:rsid w:val="00C12163"/>
    <w:rsid w:val="00C21717"/>
    <w:rsid w:val="00C23294"/>
    <w:rsid w:val="00C55EA2"/>
    <w:rsid w:val="00C62AD9"/>
    <w:rsid w:val="00C83ED5"/>
    <w:rsid w:val="00C9501D"/>
    <w:rsid w:val="00CC397C"/>
    <w:rsid w:val="00CE02F7"/>
    <w:rsid w:val="00CF1DAD"/>
    <w:rsid w:val="00D01A48"/>
    <w:rsid w:val="00D02F60"/>
    <w:rsid w:val="00D03107"/>
    <w:rsid w:val="00D05292"/>
    <w:rsid w:val="00D233A6"/>
    <w:rsid w:val="00D5603D"/>
    <w:rsid w:val="00D60A58"/>
    <w:rsid w:val="00D72551"/>
    <w:rsid w:val="00D74A9E"/>
    <w:rsid w:val="00D867F0"/>
    <w:rsid w:val="00DA587E"/>
    <w:rsid w:val="00DA6330"/>
    <w:rsid w:val="00DA6A2C"/>
    <w:rsid w:val="00DB0F1B"/>
    <w:rsid w:val="00DB3FF3"/>
    <w:rsid w:val="00DB72F8"/>
    <w:rsid w:val="00DC2704"/>
    <w:rsid w:val="00DD3E41"/>
    <w:rsid w:val="00DD68DB"/>
    <w:rsid w:val="00DF22D0"/>
    <w:rsid w:val="00DF4257"/>
    <w:rsid w:val="00DF425D"/>
    <w:rsid w:val="00E05BAF"/>
    <w:rsid w:val="00E24B37"/>
    <w:rsid w:val="00E33E73"/>
    <w:rsid w:val="00E4333A"/>
    <w:rsid w:val="00E467A0"/>
    <w:rsid w:val="00E47142"/>
    <w:rsid w:val="00E475A5"/>
    <w:rsid w:val="00E523B3"/>
    <w:rsid w:val="00E70157"/>
    <w:rsid w:val="00E7085E"/>
    <w:rsid w:val="00E742AF"/>
    <w:rsid w:val="00E93D18"/>
    <w:rsid w:val="00E97B8D"/>
    <w:rsid w:val="00EB02D5"/>
    <w:rsid w:val="00EB5F8C"/>
    <w:rsid w:val="00ED29F7"/>
    <w:rsid w:val="00EE2C8A"/>
    <w:rsid w:val="00EE3D6D"/>
    <w:rsid w:val="00EE5EDD"/>
    <w:rsid w:val="00EF453C"/>
    <w:rsid w:val="00F048D3"/>
    <w:rsid w:val="00F07B77"/>
    <w:rsid w:val="00F16AB1"/>
    <w:rsid w:val="00F27170"/>
    <w:rsid w:val="00F33B2B"/>
    <w:rsid w:val="00F34054"/>
    <w:rsid w:val="00F50A7E"/>
    <w:rsid w:val="00F537BB"/>
    <w:rsid w:val="00F5546F"/>
    <w:rsid w:val="00F65A4A"/>
    <w:rsid w:val="00F76618"/>
    <w:rsid w:val="00F830D4"/>
    <w:rsid w:val="00F8794C"/>
    <w:rsid w:val="00FA0027"/>
    <w:rsid w:val="00FA22C5"/>
    <w:rsid w:val="00FA4B7C"/>
    <w:rsid w:val="00FB0511"/>
    <w:rsid w:val="00FC3FC9"/>
    <w:rsid w:val="00FC4B40"/>
    <w:rsid w:val="00FF66A2"/>
    <w:rsid w:val="00FF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CCB20"/>
  <w15:docId w15:val="{FED5CC79-5B07-495D-A10B-471C3834E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2241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847B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16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662B"/>
  </w:style>
  <w:style w:type="paragraph" w:styleId="Rodap">
    <w:name w:val="footer"/>
    <w:basedOn w:val="Normal"/>
    <w:link w:val="RodapChar"/>
    <w:uiPriority w:val="99"/>
    <w:unhideWhenUsed/>
    <w:rsid w:val="00016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662B"/>
  </w:style>
  <w:style w:type="paragraph" w:styleId="Corpodetexto">
    <w:name w:val="Body Text"/>
    <w:basedOn w:val="Normal"/>
    <w:link w:val="CorpodetextoChar"/>
    <w:uiPriority w:val="1"/>
    <w:qFormat/>
    <w:rsid w:val="0001662B"/>
    <w:pPr>
      <w:widowControl w:val="0"/>
      <w:spacing w:before="8" w:after="0" w:line="240" w:lineRule="auto"/>
      <w:ind w:left="423"/>
    </w:pPr>
    <w:rPr>
      <w:rFonts w:ascii="Arial Black" w:eastAsia="Arial Black" w:hAnsi="Arial Black"/>
      <w:b/>
      <w:bCs/>
      <w:sz w:val="19"/>
      <w:szCs w:val="19"/>
      <w:lang w:val="en-US"/>
    </w:rPr>
  </w:style>
  <w:style w:type="character" w:customStyle="1" w:styleId="CorpodetextoChar">
    <w:name w:val="Corpo de texto Char"/>
    <w:link w:val="Corpodetexto"/>
    <w:uiPriority w:val="1"/>
    <w:rsid w:val="0001662B"/>
    <w:rPr>
      <w:rFonts w:ascii="Arial Black" w:eastAsia="Arial Black" w:hAnsi="Arial Black"/>
      <w:b/>
      <w:bCs/>
      <w:sz w:val="19"/>
      <w:szCs w:val="19"/>
      <w:lang w:val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F43D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F43DE"/>
    <w:rPr>
      <w:rFonts w:ascii="Times New Roman" w:eastAsia="Times New Roman" w:hAnsi="Times New Roman"/>
    </w:rPr>
  </w:style>
  <w:style w:type="character" w:styleId="Refdenotaderodap">
    <w:name w:val="footnote reference"/>
    <w:uiPriority w:val="99"/>
    <w:semiHidden/>
    <w:unhideWhenUsed/>
    <w:rsid w:val="004F43DE"/>
    <w:rPr>
      <w:vertAlign w:val="superscript"/>
    </w:rPr>
  </w:style>
  <w:style w:type="paragraph" w:styleId="NormalWeb">
    <w:name w:val="Normal (Web)"/>
    <w:basedOn w:val="Normal"/>
    <w:uiPriority w:val="99"/>
    <w:unhideWhenUsed/>
    <w:rsid w:val="007D3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174119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847BB1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847BB1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Ttulo1Char">
    <w:name w:val="Título 1 Char"/>
    <w:basedOn w:val="Fontepargpadro"/>
    <w:link w:val="Ttulo1"/>
    <w:uiPriority w:val="9"/>
    <w:rsid w:val="002241A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2241A1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7A3729"/>
    <w:rPr>
      <w:color w:val="0000FF"/>
      <w:u w:val="single"/>
    </w:rPr>
  </w:style>
  <w:style w:type="paragraph" w:customStyle="1" w:styleId="Default">
    <w:name w:val="Default"/>
    <w:rsid w:val="00B2462E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4313E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4313E1"/>
    <w:rPr>
      <w:sz w:val="22"/>
      <w:szCs w:val="22"/>
      <w:lang w:eastAsia="en-US"/>
    </w:rPr>
  </w:style>
  <w:style w:type="paragraph" w:styleId="Ttulo">
    <w:name w:val="Title"/>
    <w:basedOn w:val="Normal"/>
    <w:link w:val="TtuloChar"/>
    <w:qFormat/>
    <w:rsid w:val="004313E1"/>
    <w:pPr>
      <w:widowControl w:val="0"/>
      <w:spacing w:before="100" w:after="100" w:line="240" w:lineRule="auto"/>
      <w:jc w:val="center"/>
    </w:pPr>
    <w:rPr>
      <w:rFonts w:ascii="Arial" w:eastAsia="Times New Roman" w:hAnsi="Arial"/>
      <w:b/>
      <w:snapToGrid w:val="0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4313E1"/>
    <w:rPr>
      <w:rFonts w:ascii="Arial" w:eastAsia="Times New Roman" w:hAnsi="Arial"/>
      <w:b/>
      <w:snapToGrid w:val="0"/>
      <w:sz w:val="22"/>
    </w:rPr>
  </w:style>
  <w:style w:type="table" w:styleId="Tabelacomgrade">
    <w:name w:val="Table Grid"/>
    <w:basedOn w:val="Tabelanormal"/>
    <w:uiPriority w:val="59"/>
    <w:rsid w:val="00AC461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enta">
    <w:name w:val="ementa"/>
    <w:basedOn w:val="Normal"/>
    <w:rsid w:val="005A60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80F8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inete02\Documents\Modelos%20Personalizados%20do%20Office\Timbrad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DB286-8A90-4946-A50D-F13E0208A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Timbrado.dot</Template>
  <TotalTime>171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Links>
    <vt:vector size="6" baseType="variant">
      <vt:variant>
        <vt:i4>1179681</vt:i4>
      </vt:variant>
      <vt:variant>
        <vt:i4>0</vt:i4>
      </vt:variant>
      <vt:variant>
        <vt:i4>0</vt:i4>
      </vt:variant>
      <vt:variant>
        <vt:i4>5</vt:i4>
      </vt:variant>
      <vt:variant>
        <vt:lpwstr>mailto:prefeitura@santatereza.pr.gov.br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Gabinete02</dc:creator>
  <cp:lastModifiedBy>Martins</cp:lastModifiedBy>
  <cp:revision>30</cp:revision>
  <cp:lastPrinted>2021-08-31T17:10:00Z</cp:lastPrinted>
  <dcterms:created xsi:type="dcterms:W3CDTF">2024-01-25T14:44:00Z</dcterms:created>
  <dcterms:modified xsi:type="dcterms:W3CDTF">2025-11-12T12:44:00Z</dcterms:modified>
</cp:coreProperties>
</file>